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66895" cy="5586095"/>
            <wp:effectExtent l="0" t="0" r="14605" b="1460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66895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9715" cy="4260215"/>
            <wp:effectExtent l="0" t="0" r="6985" b="698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9715" cy="426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206875" cy="5639435"/>
            <wp:effectExtent l="0" t="0" r="3175" b="1841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2095" cy="5387975"/>
            <wp:effectExtent l="0" t="0" r="14605" b="317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538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BE8"/>
    <w:rsid w:val="005E4BE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2018-03-27T10:28:00Z</dcterms:created>
  <dc:creator>天下安1415413076</dc:creator>
  <cp:lastModifiedBy>天下安1415413076</cp:lastModifiedBy>
  <dcterms:modified xsi:type="dcterms:W3CDTF">2018-03-27T10:29:03Z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